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5B7" w:rsidRDefault="00F165B7" w:rsidP="0046546C">
      <w:pPr>
        <w:jc w:val="center"/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style="position:absolute;left:0;text-align:left;margin-left:22.15pt;margin-top:-1.85pt;width:410.5pt;height:274.5pt;z-index:-251658240;visibility:visible">
            <v:imagedata r:id="rId4" o:title="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7pt;height:63.75pt" fillcolor="yellow" stroked="f">
            <v:fill color2="red" rotate="t" focus="100%" type="gradientRadial">
              <o:fill v:ext="view" type="gradientCenter"/>
            </v:fill>
            <v:shadow on="t" color="#b2b2b2" opacity="52429f" offset="3pt"/>
            <v:textpath style="font-family:&quot;Times New Roman&quot;;v-text-kern:t" trim="t" fitpath="t" string="Obchody 3 Maja"/>
          </v:shape>
        </w:pict>
      </w:r>
    </w:p>
    <w:p w:rsidR="00F165B7" w:rsidRDefault="00F165B7" w:rsidP="0046546C">
      <w:pPr>
        <w:jc w:val="center"/>
      </w:pPr>
    </w:p>
    <w:p w:rsidR="00F165B7" w:rsidRDefault="00F165B7" w:rsidP="00522136">
      <w:pPr>
        <w:jc w:val="both"/>
      </w:pPr>
    </w:p>
    <w:p w:rsidR="00F165B7" w:rsidRDefault="00F165B7" w:rsidP="00522136">
      <w:pPr>
        <w:jc w:val="both"/>
      </w:pPr>
    </w:p>
    <w:p w:rsidR="00F165B7" w:rsidRDefault="00F165B7" w:rsidP="00522136">
      <w:pPr>
        <w:jc w:val="both"/>
      </w:pPr>
    </w:p>
    <w:p w:rsidR="00F165B7" w:rsidRDefault="00F165B7" w:rsidP="00522136">
      <w:pPr>
        <w:jc w:val="both"/>
      </w:pPr>
    </w:p>
    <w:p w:rsidR="00F165B7" w:rsidRDefault="00F165B7" w:rsidP="00522136">
      <w:pPr>
        <w:jc w:val="both"/>
      </w:pPr>
    </w:p>
    <w:p w:rsidR="00F165B7" w:rsidRDefault="00F165B7" w:rsidP="00522136">
      <w:pPr>
        <w:jc w:val="both"/>
      </w:pPr>
    </w:p>
    <w:p w:rsidR="00F165B7" w:rsidRDefault="00F165B7" w:rsidP="00522136">
      <w:pPr>
        <w:jc w:val="both"/>
      </w:pPr>
    </w:p>
    <w:p w:rsidR="00F165B7" w:rsidRPr="0046546C" w:rsidRDefault="00F165B7" w:rsidP="00522136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pict>
          <v:shape id="Obraz 1" o:spid="_x0000_s1027" type="#_x0000_t75" style="position:absolute;left:0;text-align:left;margin-left:155.65pt;margin-top:36.1pt;width:298.5pt;height:198.75pt;z-index:251659264;visibility:visible">
            <v:imagedata r:id="rId5" o:title="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ab/>
      </w:r>
      <w:r w:rsidRPr="0046546C">
        <w:rPr>
          <w:rFonts w:ascii="Times New Roman" w:hAnsi="Times New Roman"/>
          <w:sz w:val="24"/>
          <w:szCs w:val="24"/>
        </w:rPr>
        <w:t xml:space="preserve">Tegoroczne gminne obchody Rocznicy Uchwalenia Konstytucji  3 Maja rozpoczęły się zbiórką wszystkich pocztów sztandarowych i delegacji przed Urzędem Miejskim </w:t>
      </w:r>
      <w:r>
        <w:rPr>
          <w:rFonts w:ascii="Times New Roman" w:hAnsi="Times New Roman"/>
          <w:sz w:val="24"/>
          <w:szCs w:val="24"/>
        </w:rPr>
        <w:br/>
      </w:r>
      <w:r w:rsidRPr="0046546C">
        <w:rPr>
          <w:rFonts w:ascii="Times New Roman" w:hAnsi="Times New Roman"/>
          <w:sz w:val="24"/>
          <w:szCs w:val="24"/>
        </w:rPr>
        <w:t xml:space="preserve">w Brzesku. Naszą szkołę reprezentowali Dominik Mietła, Jakub Niedźwiecki,  Emilia Kuciel, Julia Kuciel z klasy 5a. </w:t>
      </w:r>
    </w:p>
    <w:p w:rsidR="00F165B7" w:rsidRDefault="00F165B7" w:rsidP="00522136">
      <w:pPr>
        <w:jc w:val="both"/>
        <w:rPr>
          <w:rFonts w:ascii="Times New Roman" w:hAnsi="Times New Roman"/>
          <w:sz w:val="24"/>
          <w:szCs w:val="24"/>
        </w:rPr>
      </w:pPr>
      <w:r w:rsidRPr="0046546C">
        <w:rPr>
          <w:rFonts w:ascii="Times New Roman" w:hAnsi="Times New Roman"/>
          <w:sz w:val="24"/>
          <w:szCs w:val="24"/>
        </w:rPr>
        <w:tab/>
        <w:t xml:space="preserve">O godzinie 10.30 w kościele pod wezwaniem Najświętszej Marii Panny Matki Kościoła i św. Jakuba Apostoła odbyła się uroczysta msza święta w intencji  ojczyzny. Po  zakończeniu jej uczestnicy przemaszerowali przed  pomnik Nieznanego Żołnierza, gdzie delegacja z naszej szkoły złożyła kwiaty. </w:t>
      </w:r>
    </w:p>
    <w:p w:rsidR="00F165B7" w:rsidRPr="0046546C" w:rsidRDefault="00F165B7" w:rsidP="00522136">
      <w:pPr>
        <w:jc w:val="both"/>
        <w:rPr>
          <w:rFonts w:ascii="Times New Roman" w:hAnsi="Times New Roman"/>
          <w:sz w:val="24"/>
          <w:szCs w:val="24"/>
        </w:rPr>
      </w:pPr>
      <w:r w:rsidRPr="0046546C">
        <w:rPr>
          <w:rFonts w:ascii="Times New Roman" w:hAnsi="Times New Roman"/>
          <w:sz w:val="24"/>
          <w:szCs w:val="24"/>
        </w:rPr>
        <w:tab/>
        <w:t xml:space="preserve">Dalsza część uroczystości odbyła się na placu Kazimierza Wielkiego, gdzie burmistrz Grzegorz Wawryka wręczył dyplomy i nagrody tym szkołom, które wzięły udział i wystawiły swoje  poczty sztandarowe do I Międzyszkolnego Przeglądu Pocztów Sztandarowych. Naszą szkołę reprezentowali wówczas: Julia Kuciel, Emilia Kuciel, Dominik Mietła, którym serdecznie dziękujemy za godną postawę młodego patrioty. </w:t>
      </w:r>
    </w:p>
    <w:p w:rsidR="00F165B7" w:rsidRDefault="00F165B7" w:rsidP="00522136">
      <w:pPr>
        <w:jc w:val="both"/>
        <w:rPr>
          <w:rFonts w:ascii="Times New Roman" w:hAnsi="Times New Roman"/>
          <w:sz w:val="24"/>
          <w:szCs w:val="24"/>
        </w:rPr>
      </w:pPr>
      <w:r w:rsidRPr="0046546C">
        <w:rPr>
          <w:rFonts w:ascii="Times New Roman" w:hAnsi="Times New Roman"/>
          <w:sz w:val="24"/>
          <w:szCs w:val="24"/>
        </w:rPr>
        <w:tab/>
        <w:t xml:space="preserve">Udział w patriotycznych uroczystościach lokalnych jest znakomitą lekcją historii.  </w:t>
      </w:r>
    </w:p>
    <w:p w:rsidR="00F165B7" w:rsidRPr="0046546C" w:rsidRDefault="00F165B7" w:rsidP="00522136">
      <w:pPr>
        <w:jc w:val="both"/>
        <w:rPr>
          <w:rFonts w:ascii="Times New Roman" w:hAnsi="Times New Roman"/>
          <w:sz w:val="24"/>
          <w:szCs w:val="24"/>
        </w:rPr>
      </w:pPr>
    </w:p>
    <w:p w:rsidR="00F165B7" w:rsidRDefault="00F165B7" w:rsidP="00522136">
      <w:pPr>
        <w:jc w:val="both"/>
      </w:pPr>
      <w:r w:rsidRPr="003057FB">
        <w:rPr>
          <w:noProof/>
          <w:lang w:eastAsia="pl-PL"/>
        </w:rPr>
        <w:pict>
          <v:shape id="Obraz 4" o:spid="_x0000_i1026" type="#_x0000_t75" style="width:294pt;height:198pt;visibility:visible">
            <v:imagedata r:id="rId6" o:title=""/>
          </v:shape>
        </w:pict>
      </w:r>
    </w:p>
    <w:p w:rsidR="00F165B7" w:rsidRDefault="00F165B7" w:rsidP="006A5F87">
      <w:pPr>
        <w:jc w:val="right"/>
      </w:pPr>
      <w:r w:rsidRPr="003057FB">
        <w:rPr>
          <w:noProof/>
          <w:lang w:eastAsia="pl-PL"/>
        </w:rPr>
        <w:pict>
          <v:shape id="Obraz 8" o:spid="_x0000_i1027" type="#_x0000_t75" style="width:303.75pt;height:243pt;visibility:visible">
            <v:imagedata r:id="rId7" o:title=""/>
          </v:shape>
        </w:pict>
      </w:r>
    </w:p>
    <w:p w:rsidR="00F165B7" w:rsidRDefault="00F165B7" w:rsidP="006A5F87">
      <w:r w:rsidRPr="003057FB">
        <w:rPr>
          <w:noProof/>
          <w:lang w:eastAsia="pl-PL"/>
        </w:rPr>
        <w:pict>
          <v:shape id="Obraz 7" o:spid="_x0000_i1028" type="#_x0000_t75" style="width:302.25pt;height:201pt;visibility:visible">
            <v:imagedata r:id="rId8" o:title=""/>
          </v:shape>
        </w:pict>
      </w:r>
    </w:p>
    <w:p w:rsidR="00F165B7" w:rsidRPr="0073538E" w:rsidRDefault="00F165B7" w:rsidP="006A5F87">
      <w:pPr>
        <w:rPr>
          <w:rFonts w:ascii="Times New Roman" w:hAnsi="Times New Roman"/>
          <w:sz w:val="20"/>
        </w:rPr>
      </w:pPr>
      <w:r w:rsidRPr="0073538E">
        <w:rPr>
          <w:rFonts w:ascii="Times New Roman" w:hAnsi="Times New Roman"/>
          <w:sz w:val="20"/>
        </w:rPr>
        <w:t xml:space="preserve">Zdjęcia pochodzą ze strony </w:t>
      </w:r>
      <w:r w:rsidRPr="0073538E">
        <w:rPr>
          <w:rFonts w:ascii="Times New Roman" w:hAnsi="Times New Roman"/>
          <w:color w:val="0070C0"/>
          <w:sz w:val="20"/>
        </w:rPr>
        <w:t>www.brzesko.pl</w:t>
      </w:r>
    </w:p>
    <w:sectPr w:rsidR="00F165B7" w:rsidRPr="0073538E" w:rsidSect="003751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57CB"/>
    <w:rsid w:val="00004EE7"/>
    <w:rsid w:val="001D0E12"/>
    <w:rsid w:val="002F555D"/>
    <w:rsid w:val="003057FB"/>
    <w:rsid w:val="00375104"/>
    <w:rsid w:val="0046311C"/>
    <w:rsid w:val="0046546C"/>
    <w:rsid w:val="00522136"/>
    <w:rsid w:val="006A5F87"/>
    <w:rsid w:val="0073538E"/>
    <w:rsid w:val="008001A9"/>
    <w:rsid w:val="009F310C"/>
    <w:rsid w:val="00C6667F"/>
    <w:rsid w:val="00C72A7F"/>
    <w:rsid w:val="00D27647"/>
    <w:rsid w:val="00D6630E"/>
    <w:rsid w:val="00D72E85"/>
    <w:rsid w:val="00E157CB"/>
    <w:rsid w:val="00E55314"/>
    <w:rsid w:val="00F16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1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65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5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2</Pages>
  <Words>159</Words>
  <Characters>954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AK</dc:creator>
  <cp:keywords/>
  <dc:description/>
  <cp:lastModifiedBy>user</cp:lastModifiedBy>
  <cp:revision>2</cp:revision>
  <cp:lastPrinted>2018-05-20T12:53:00Z</cp:lastPrinted>
  <dcterms:created xsi:type="dcterms:W3CDTF">2018-10-15T11:33:00Z</dcterms:created>
  <dcterms:modified xsi:type="dcterms:W3CDTF">2018-10-15T11:33:00Z</dcterms:modified>
</cp:coreProperties>
</file>